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784542" w:rsidRPr="00784542">
        <w:rPr>
          <w:color w:val="000000"/>
        </w:rPr>
        <w:t>№ 0318300008824000505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784542" w:rsidP="00D83DC2">
            <w:pPr>
              <w:rPr>
                <w:lang w:val="en-US"/>
              </w:rPr>
            </w:pPr>
            <w:r w:rsidRPr="00784542">
              <w:t>№ 0318300008824000505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Благоустройство части дворовой территории многокварти</w:t>
            </w:r>
            <w:r w:rsidRPr="002C40F2">
              <w:t>р</w:t>
            </w:r>
            <w:r w:rsidRPr="002C40F2">
              <w:t>ного дома № 48 по ул. Ленина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784542" w:rsidRDefault="005422F7" w:rsidP="00D83DC2">
            <w:r w:rsidRPr="00B31262">
              <w:t>Уполномоченный орган</w:t>
            </w:r>
          </w:p>
          <w:p w:rsidR="005422F7" w:rsidRPr="00784542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861 48-5-48-78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</w:t>
            </w:r>
            <w:r>
              <w:lastRenderedPageBreak/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06.08.2024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06.08.2024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07.08.2024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1 711 699.92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243235203800023520100100700014299244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1 711 699.92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30.10.2024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784542" w:rsidRDefault="00594394" w:rsidP="004E30FE">
            <w:r w:rsidRPr="00784542">
              <w:t>03651101</w:t>
            </w:r>
            <w:r w:rsidR="007F6DF4" w:rsidRPr="00784542">
              <w:t>:Российская Федерация/Муниципальные о</w:t>
            </w:r>
            <w:r w:rsidR="007F6DF4" w:rsidRPr="00784542">
              <w:t>б</w:t>
            </w:r>
            <w:r w:rsidR="007F6DF4" w:rsidRPr="00784542">
              <w:t>разования Краснодарского края/Муниципальные рай</w:t>
            </w:r>
            <w:r w:rsidR="007F6DF4" w:rsidRPr="00784542">
              <w:t>о</w:t>
            </w:r>
            <w:r w:rsidR="007F6DF4" w:rsidRPr="00784542">
              <w:t>ны Краснодарского края/Темрюкский муниципальный район/Городские поселения Темрюкского муниц</w:t>
            </w:r>
            <w:r w:rsidR="007F6DF4" w:rsidRPr="00784542">
              <w:t>и</w:t>
            </w:r>
            <w:r w:rsidR="007F6DF4" w:rsidRPr="00784542">
              <w:t>пального района/</w:t>
            </w:r>
            <w:proofErr w:type="gramStart"/>
            <w:r w:rsidR="007F6DF4" w:rsidRPr="00784542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1 711 699,92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1 711 699,92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1 711 699,92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1 711 699,92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ул. Ленина, 48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17 117.00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lastRenderedPageBreak/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784542">
              <w:t>ЮЖНОЕ</w:t>
            </w:r>
            <w:proofErr w:type="gramEnd"/>
            <w:r w:rsidRPr="00784542">
              <w:t xml:space="preserve"> ГУ БАНКА РОССИИ//УФК по Краснода</w:t>
            </w:r>
            <w:r w:rsidRPr="00784542">
              <w:t>р</w:t>
            </w:r>
            <w:r w:rsidRPr="00784542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 xml:space="preserve">нием денежных средств на указанный заказчиком счет </w:t>
            </w:r>
            <w:r w:rsidRPr="00C64F88">
              <w:lastRenderedPageBreak/>
              <w:t>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17 117.00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lastRenderedPageBreak/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82"/>
        <w:gridCol w:w="1156"/>
        <w:gridCol w:w="1450"/>
        <w:gridCol w:w="1450"/>
        <w:gridCol w:w="1450"/>
        <w:gridCol w:w="1344"/>
        <w:gridCol w:w="1926"/>
        <w:gridCol w:w="1004"/>
        <w:gridCol w:w="1108"/>
        <w:gridCol w:w="1057"/>
        <w:gridCol w:w="1057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</w:t>
            </w:r>
            <w:r w:rsidRPr="005F2167">
              <w:rPr>
                <w:sz w:val="20"/>
                <w:szCs w:val="20"/>
              </w:rPr>
              <w:t>и</w:t>
            </w:r>
            <w:r w:rsidRPr="005F2167">
              <w:rPr>
                <w:sz w:val="20"/>
                <w:szCs w:val="20"/>
              </w:rPr>
              <w:t>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</w:t>
            </w:r>
            <w:r w:rsidRPr="00FA151C">
              <w:rPr>
                <w:sz w:val="20"/>
                <w:szCs w:val="20"/>
              </w:rPr>
              <w:t>а</w:t>
            </w:r>
            <w:r w:rsidRPr="00FA151C">
              <w:rPr>
                <w:sz w:val="20"/>
                <w:szCs w:val="20"/>
              </w:rPr>
              <w:t>явке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Благоустройство части дворовой территории мн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гоквартирного дома № 48 по ул. Ленина в г.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ЦИЯ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1711699.92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1711699.92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1 711 699,92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784542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78454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542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8</Pages>
  <Words>1641</Words>
  <Characters>9357</Characters>
  <Application>Microsoft Office Word</Application>
  <DocSecurity>0</DocSecurity>
  <Lines>77</Lines>
  <Paragraphs>21</Paragraphs>
  <ScaleCrop>false</ScaleCrop>
  <Company/>
  <LinksUpToDate>false</LinksUpToDate>
  <CharactersWithSpaces>10977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2024-07-29T12:55:00Z</dcterms:modified>
</cp:coreProperties>
</file>